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4E8" w:rsidRPr="00A4610F" w:rsidRDefault="00C179D0" w:rsidP="00C179D0">
      <w:pPr>
        <w:jc w:val="center"/>
        <w:rPr>
          <w:b/>
          <w:sz w:val="32"/>
          <w:szCs w:val="32"/>
        </w:rPr>
      </w:pPr>
      <w:r w:rsidRPr="00A4610F">
        <w:rPr>
          <w:b/>
          <w:sz w:val="32"/>
          <w:szCs w:val="32"/>
        </w:rPr>
        <w:t>Reference</w:t>
      </w:r>
    </w:p>
    <w:p w:rsidR="00C179D0" w:rsidRDefault="00C179D0" w:rsidP="00C179D0"/>
    <w:p w:rsidR="00C179D0" w:rsidRDefault="00C179D0" w:rsidP="00C179D0">
      <w:r>
        <w:t xml:space="preserve">___________________________________ has applied to the </w:t>
      </w:r>
      <w:r>
        <w:t>Nova Scotia College of Social Workers for Registration to practice social work in Nova Scotia. Thank you for your prompt completion and return of this form.</w:t>
      </w:r>
    </w:p>
    <w:p w:rsidR="00C179D0" w:rsidRDefault="00C179D0" w:rsidP="00C179D0"/>
    <w:p w:rsidR="00C179D0" w:rsidRDefault="00C179D0" w:rsidP="00C179D0">
      <w:pPr>
        <w:rPr>
          <w:b/>
        </w:rPr>
      </w:pPr>
      <w:r w:rsidRPr="00C179D0">
        <w:rPr>
          <w:b/>
        </w:rPr>
        <w:fldChar w:fldCharType="begin"/>
      </w:r>
      <w:r w:rsidRPr="00C179D0">
        <w:rPr>
          <w:b/>
        </w:rPr>
        <w:instrText xml:space="preserve"> 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EQ \x \to(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 xml:space="preserve">Name  </w:instrText>
      </w:r>
      <w:r>
        <w:rPr>
          <w:rFonts w:ascii="Courier New" w:hAnsi="Courier New" w:cs="Courier New"/>
          <w:b/>
          <w:color w:val="222222"/>
          <w:shd w:val="clear" w:color="auto" w:fill="F9F9F9"/>
        </w:rPr>
        <w:instrText xml:space="preserve">         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 xml:space="preserve">     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)</w:instrText>
      </w:r>
      <w:r w:rsidRPr="00C179D0">
        <w:rPr>
          <w:b/>
        </w:rPr>
        <w:instrText xml:space="preserve"> </w:instrText>
      </w:r>
      <w:r w:rsidRPr="00C179D0">
        <w:rPr>
          <w:b/>
        </w:rPr>
        <w:fldChar w:fldCharType="end"/>
      </w:r>
      <w:r w:rsidRPr="00C179D0">
        <w:rPr>
          <w:b/>
        </w:rPr>
        <w:tab/>
      </w:r>
      <w:r>
        <w:rPr>
          <w:b/>
        </w:rPr>
        <w:t xml:space="preserve">      </w:t>
      </w:r>
      <w:r w:rsidRPr="00C179D0">
        <w:rPr>
          <w:b/>
        </w:rPr>
        <w:fldChar w:fldCharType="begin"/>
      </w:r>
      <w:r w:rsidRPr="00C179D0">
        <w:rPr>
          <w:b/>
        </w:rPr>
        <w:instrText xml:space="preserve"> 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EQ \x \to(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Professional Designation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)</w:instrText>
      </w:r>
      <w:r w:rsidRPr="00C179D0">
        <w:rPr>
          <w:b/>
        </w:rPr>
        <w:instrText xml:space="preserve"> </w:instrText>
      </w:r>
      <w:r w:rsidRPr="00C179D0">
        <w:rPr>
          <w:b/>
        </w:rPr>
        <w:fldChar w:fldCharType="end"/>
      </w:r>
      <w:r>
        <w:rPr>
          <w:b/>
        </w:rPr>
        <w:t xml:space="preserve">       </w:t>
      </w:r>
      <w:r w:rsidRPr="00C179D0">
        <w:rPr>
          <w:b/>
        </w:rPr>
        <w:fldChar w:fldCharType="begin"/>
      </w:r>
      <w:r w:rsidRPr="00C179D0">
        <w:rPr>
          <w:b/>
        </w:rPr>
        <w:instrText xml:space="preserve"> 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EQ \x \to(</w:instrText>
      </w:r>
      <w:r>
        <w:rPr>
          <w:rFonts w:ascii="Courier New" w:hAnsi="Courier New" w:cs="Courier New"/>
          <w:b/>
          <w:color w:val="222222"/>
          <w:shd w:val="clear" w:color="auto" w:fill="F9F9F9"/>
        </w:rPr>
        <w:instrText>Current position</w:instrText>
      </w:r>
      <w:r w:rsidRPr="00C179D0">
        <w:rPr>
          <w:rFonts w:ascii="Courier New" w:hAnsi="Courier New" w:cs="Courier New"/>
          <w:b/>
          <w:color w:val="222222"/>
          <w:shd w:val="clear" w:color="auto" w:fill="F9F9F9"/>
        </w:rPr>
        <w:instrText>)</w:instrText>
      </w:r>
      <w:r w:rsidRPr="00C179D0">
        <w:rPr>
          <w:b/>
        </w:rPr>
        <w:instrText xml:space="preserve"> </w:instrText>
      </w:r>
      <w:r w:rsidRPr="00C179D0">
        <w:rPr>
          <w:b/>
        </w:rPr>
        <w:fldChar w:fldCharType="end"/>
      </w:r>
      <w:r w:rsidRPr="00C179D0">
        <w:rPr>
          <w:b/>
        </w:rPr>
        <w:tab/>
      </w:r>
    </w:p>
    <w:p w:rsidR="00C179D0" w:rsidRDefault="00C179D0" w:rsidP="00C179D0"/>
    <w:p w:rsidR="00C179D0" w:rsidRPr="00C179D0" w:rsidRDefault="00C179D0" w:rsidP="00A4610F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t>How long have you known the applicant?</w:t>
      </w:r>
    </w:p>
    <w:p w:rsidR="00C179D0" w:rsidRDefault="00A4610F" w:rsidP="00A4610F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t>Your relationship to</w:t>
      </w:r>
      <w:r w:rsidR="00C179D0">
        <w:t xml:space="preserve"> the </w:t>
      </w:r>
      <w:r>
        <w:t>applicant: workplace supervisor ___   Co-worker ___   placement supervisor ___   professor/instructor   other ___  (please specify) _____________________</w:t>
      </w:r>
      <w:r w:rsidR="00C179D0" w:rsidRPr="00A4610F">
        <w:rPr>
          <w:b/>
        </w:rPr>
        <w:tab/>
      </w:r>
    </w:p>
    <w:p w:rsidR="00A4610F" w:rsidRPr="00A4610F" w:rsidRDefault="00A4610F" w:rsidP="00A4610F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t>Were the applicant’s responsibilities discharged in a competent manner? Yes ___   No ___</w:t>
      </w:r>
    </w:p>
    <w:p w:rsidR="00A4610F" w:rsidRDefault="00A4610F" w:rsidP="00A4610F">
      <w:pPr>
        <w:pStyle w:val="ListParagraph"/>
        <w:spacing w:line="360" w:lineRule="auto"/>
      </w:pPr>
      <w:r>
        <w:t>Please provide details: ____________________________________________________________ ______________________________________________________________________________</w:t>
      </w:r>
    </w:p>
    <w:p w:rsidR="00A4610F" w:rsidRPr="00A4610F" w:rsidRDefault="00A4610F" w:rsidP="00A4610F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t>What professional attributes does this applicant have? _________________________________ ______________________________________________________________________________</w:t>
      </w:r>
    </w:p>
    <w:p w:rsidR="00A4610F" w:rsidRPr="00A4610F" w:rsidRDefault="00A4610F" w:rsidP="00A4610F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t>What, if any, reservations do you have in recommending this applicant? ___________________ ______________________________________________________________________________</w:t>
      </w:r>
    </w:p>
    <w:p w:rsidR="00A4610F" w:rsidRDefault="00A4610F" w:rsidP="00A4610F">
      <w:pPr>
        <w:spacing w:line="360" w:lineRule="auto"/>
      </w:pPr>
      <w:r w:rsidRPr="00A4610F">
        <w:t xml:space="preserve">Additional Comments: </w:t>
      </w:r>
      <w:r>
        <w:t>__________________________________________________________________</w:t>
      </w:r>
    </w:p>
    <w:p w:rsidR="00A4610F" w:rsidRDefault="00A4610F" w:rsidP="00A4610F">
      <w:pPr>
        <w:spacing w:line="360" w:lineRule="auto"/>
      </w:pPr>
      <w:r>
        <w:t>_____________________________________________________________________________________</w:t>
      </w:r>
    </w:p>
    <w:p w:rsidR="00A4610F" w:rsidRPr="00A4610F" w:rsidRDefault="00A4610F" w:rsidP="00A4610F">
      <w:pPr>
        <w:spacing w:line="360" w:lineRule="auto"/>
        <w:jc w:val="center"/>
        <w:rPr>
          <w:b/>
        </w:rPr>
      </w:pPr>
      <w:r w:rsidRPr="00A4610F">
        <w:rPr>
          <w:b/>
        </w:rPr>
        <w:t>Statement of Good Character</w:t>
      </w:r>
    </w:p>
    <w:p w:rsidR="00A4610F" w:rsidRDefault="00A4610F" w:rsidP="00A4610F">
      <w:pPr>
        <w:spacing w:line="360" w:lineRule="auto"/>
      </w:pPr>
      <w:r>
        <w:t>I, (print) ______________________________, believe (applicant) _______________________________ is a person of good character. I have no knowledge of any reason why this applicant would be unsuitable for registration as a social worker with the Nova Scotia College of Social Workers.</w:t>
      </w:r>
    </w:p>
    <w:p w:rsidR="00A4610F" w:rsidRDefault="00A4610F" w:rsidP="00A4610F">
      <w:pPr>
        <w:spacing w:line="360" w:lineRule="auto"/>
      </w:pPr>
      <w:r>
        <w:t>Signature ________________________________   Date _______________________________________</w:t>
      </w:r>
      <w:bookmarkStart w:id="0" w:name="_GoBack"/>
      <w:bookmarkEnd w:id="0"/>
    </w:p>
    <w:sectPr w:rsidR="00A4610F" w:rsidSect="00B139D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268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174" w:rsidRDefault="009E3174" w:rsidP="00265E68">
      <w:pPr>
        <w:spacing w:after="0" w:line="240" w:lineRule="auto"/>
      </w:pPr>
      <w:r>
        <w:separator/>
      </w:r>
    </w:p>
  </w:endnote>
  <w:endnote w:type="continuationSeparator" w:id="0">
    <w:p w:rsidR="009E3174" w:rsidRDefault="009E3174" w:rsidP="0026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3261"/>
      <w:gridCol w:w="3543"/>
      <w:gridCol w:w="2546"/>
    </w:tblGrid>
    <w:tr w:rsidR="007F2D3B" w:rsidRPr="004034E8" w:rsidTr="009433C7">
      <w:tc>
        <w:tcPr>
          <w:tcW w:w="3261" w:type="dxa"/>
          <w:tcBorders>
            <w:top w:val="nil"/>
            <w:left w:val="nil"/>
            <w:bottom w:val="nil"/>
            <w:right w:val="nil"/>
          </w:tcBorders>
        </w:tcPr>
        <w:p w:rsidR="00B07E54" w:rsidRPr="004034E8" w:rsidRDefault="007F2D3B" w:rsidP="00B07E54">
          <w:pPr>
            <w:pStyle w:val="Footer"/>
            <w:rPr>
              <w:b/>
              <w:color w:val="4472C4" w:themeColor="accent5"/>
            </w:rPr>
          </w:pPr>
          <w:r>
            <w:rPr>
              <w:b/>
              <w:noProof/>
              <w:color w:val="4472C4" w:themeColor="accent5"/>
              <w:lang w:eastAsia="en-CA"/>
            </w:rPr>
            <w:drawing>
              <wp:inline distT="0" distB="0" distL="0" distR="0" wp14:anchorId="0F728934" wp14:editId="38063954">
                <wp:extent cx="1504950" cy="279431"/>
                <wp:effectExtent l="0" t="0" r="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SCSW-Logo-PMS-NOtagli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354" cy="284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Borders>
            <w:top w:val="nil"/>
            <w:left w:val="nil"/>
            <w:bottom w:val="nil"/>
            <w:right w:val="nil"/>
          </w:tcBorders>
        </w:tcPr>
        <w:p w:rsidR="00B07E54" w:rsidRPr="00B8680C" w:rsidRDefault="009433C7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 xml:space="preserve">Suite </w:t>
          </w:r>
          <w:r w:rsidRPr="00B8680C">
            <w:rPr>
              <w:b/>
              <w:color w:val="2E73B5"/>
            </w:rPr>
            <w:t>700  1888 Brunswick S</w:t>
          </w:r>
          <w:r w:rsidR="00B07E54" w:rsidRPr="00B8680C">
            <w:rPr>
              <w:b/>
              <w:color w:val="2E73B5"/>
            </w:rPr>
            <w:t>t</w:t>
          </w:r>
        </w:p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Halifax, Nova Scotia</w:t>
          </w:r>
        </w:p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B3J 3J8</w:t>
          </w:r>
        </w:p>
      </w:tc>
      <w:tc>
        <w:tcPr>
          <w:tcW w:w="2546" w:type="dxa"/>
          <w:tcBorders>
            <w:top w:val="nil"/>
            <w:left w:val="nil"/>
            <w:bottom w:val="nil"/>
            <w:right w:val="nil"/>
          </w:tcBorders>
        </w:tcPr>
        <w:p w:rsidR="00B07E54" w:rsidRPr="00B8680C" w:rsidRDefault="00B07E54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Phone: (902) 429 – 7799</w:t>
          </w:r>
        </w:p>
        <w:p w:rsidR="00B07E54" w:rsidRPr="00B8680C" w:rsidRDefault="00026423" w:rsidP="00B07E54">
          <w:pPr>
            <w:pStyle w:val="Footer"/>
            <w:rPr>
              <w:b/>
              <w:color w:val="2E73B5"/>
            </w:rPr>
          </w:pPr>
          <w:r>
            <w:rPr>
              <w:b/>
              <w:color w:val="2E73B5"/>
            </w:rPr>
            <w:t xml:space="preserve">Fax: (902) 429 </w:t>
          </w:r>
          <w:r w:rsidRPr="00B8680C">
            <w:rPr>
              <w:b/>
              <w:color w:val="2E73B5"/>
            </w:rPr>
            <w:t>–</w:t>
          </w:r>
          <w:r>
            <w:rPr>
              <w:b/>
              <w:color w:val="2E73B5"/>
            </w:rPr>
            <w:t xml:space="preserve"> </w:t>
          </w:r>
          <w:r w:rsidR="00B07E54" w:rsidRPr="00B8680C">
            <w:rPr>
              <w:b/>
              <w:color w:val="2E73B5"/>
            </w:rPr>
            <w:t>7650</w:t>
          </w:r>
        </w:p>
        <w:p w:rsidR="00B07E54" w:rsidRPr="00B8680C" w:rsidRDefault="009433C7" w:rsidP="00B07E54">
          <w:pPr>
            <w:pStyle w:val="Footer"/>
            <w:rPr>
              <w:b/>
              <w:color w:val="2E73B5"/>
            </w:rPr>
          </w:pPr>
          <w:r w:rsidRPr="00B8680C">
            <w:rPr>
              <w:b/>
              <w:color w:val="2E73B5"/>
            </w:rPr>
            <w:t>www.nsc</w:t>
          </w:r>
          <w:r w:rsidR="00B07E54" w:rsidRPr="00B8680C">
            <w:rPr>
              <w:b/>
              <w:color w:val="2E73B5"/>
            </w:rPr>
            <w:t>sw.org</w:t>
          </w:r>
        </w:p>
      </w:tc>
    </w:tr>
  </w:tbl>
  <w:p w:rsidR="004F00A4" w:rsidRPr="00B07E54" w:rsidRDefault="004F00A4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174" w:rsidRDefault="009E3174" w:rsidP="00265E68">
      <w:pPr>
        <w:spacing w:after="0" w:line="240" w:lineRule="auto"/>
      </w:pPr>
      <w:r>
        <w:separator/>
      </w:r>
    </w:p>
  </w:footnote>
  <w:footnote w:type="continuationSeparator" w:id="0">
    <w:p w:rsidR="009E3174" w:rsidRDefault="009E3174" w:rsidP="00265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0A4" w:rsidRDefault="009E3174">
    <w:pPr>
      <w:pStyle w:val="Header"/>
    </w:pPr>
    <w:r>
      <w:rPr>
        <w:noProof/>
        <w:lang w:eastAsia="en-CA"/>
      </w:rPr>
      <w:pict w14:anchorId="22658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7" o:spid="_x0000_s2080" type="#_x0000_t75" style="position:absolute;margin-left:0;margin-top:0;width:234.95pt;height:234.5pt;z-index:-251657216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E68" w:rsidRDefault="009E3174">
    <w:pPr>
      <w:pStyle w:val="Header"/>
    </w:pPr>
    <w:r>
      <w:rPr>
        <w:noProof/>
        <w:lang w:eastAsia="en-CA"/>
      </w:rPr>
      <w:pict w14:anchorId="2BFC3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8" o:spid="_x0000_s2081" type="#_x0000_t75" style="position:absolute;margin-left:0;margin-top:0;width:234.95pt;height:234.5pt;z-index:-251656192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  <w:r w:rsidR="00265E68">
      <w:rPr>
        <w:noProof/>
        <w:lang w:eastAsia="en-CA"/>
      </w:rPr>
      <w:drawing>
        <wp:inline distT="0" distB="0" distL="0" distR="0" wp14:anchorId="05E161EF" wp14:editId="3276B7B6">
          <wp:extent cx="5943600" cy="72263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CSW-Log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2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0A4" w:rsidRDefault="009E3174">
    <w:pPr>
      <w:pStyle w:val="Header"/>
    </w:pPr>
    <w:r>
      <w:rPr>
        <w:noProof/>
        <w:lang w:eastAsia="en-CA"/>
      </w:rPr>
      <w:pict w14:anchorId="61D210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046326" o:spid="_x0000_s2079" type="#_x0000_t75" style="position:absolute;margin-left:0;margin-top:0;width:234.95pt;height:234.5pt;z-index:-251658240;mso-position-horizontal:center;mso-position-horizontal-relative:margin;mso-position-vertical:center;mso-position-vertical-relative:margin" o:allowincell="f">
          <v:imagedata r:id="rId1" o:title="NSCSW-Icon-PM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C649B"/>
    <w:multiLevelType w:val="hybridMultilevel"/>
    <w:tmpl w:val="5A82C1C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0D024C"/>
    <w:multiLevelType w:val="hybridMultilevel"/>
    <w:tmpl w:val="167AB850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D4"/>
    <w:rsid w:val="00026423"/>
    <w:rsid w:val="000A7041"/>
    <w:rsid w:val="000D2C32"/>
    <w:rsid w:val="00265E68"/>
    <w:rsid w:val="003453E2"/>
    <w:rsid w:val="004034E8"/>
    <w:rsid w:val="00426516"/>
    <w:rsid w:val="004D6C9E"/>
    <w:rsid w:val="004F00A4"/>
    <w:rsid w:val="007607BA"/>
    <w:rsid w:val="00786683"/>
    <w:rsid w:val="00790DA5"/>
    <w:rsid w:val="007F2D3B"/>
    <w:rsid w:val="00825BC5"/>
    <w:rsid w:val="00926B49"/>
    <w:rsid w:val="009433C7"/>
    <w:rsid w:val="009E3174"/>
    <w:rsid w:val="00A03FEF"/>
    <w:rsid w:val="00A4610F"/>
    <w:rsid w:val="00A853BB"/>
    <w:rsid w:val="00B07E54"/>
    <w:rsid w:val="00B139D4"/>
    <w:rsid w:val="00B8680C"/>
    <w:rsid w:val="00C179D0"/>
    <w:rsid w:val="00C874F3"/>
    <w:rsid w:val="00CA304B"/>
    <w:rsid w:val="00CC714E"/>
    <w:rsid w:val="00DF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7808185C"/>
  <w15:chartTrackingRefBased/>
  <w15:docId w15:val="{7730EFFD-AB56-4D88-9F16-CEDC0295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5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E68"/>
  </w:style>
  <w:style w:type="paragraph" w:styleId="Footer">
    <w:name w:val="footer"/>
    <w:basedOn w:val="Normal"/>
    <w:link w:val="FooterChar"/>
    <w:uiPriority w:val="99"/>
    <w:unhideWhenUsed/>
    <w:rsid w:val="00265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E68"/>
  </w:style>
  <w:style w:type="character" w:styleId="Hyperlink">
    <w:name w:val="Hyperlink"/>
    <w:basedOn w:val="DefaultParagraphFont"/>
    <w:uiPriority w:val="99"/>
    <w:unhideWhenUsed/>
    <w:rsid w:val="00265E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6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0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07E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C179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\Desktop\Regulatory%20Docs%20Standa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Regulatory Docs Standard Template</Template>
  <TotalTime>0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 Nelson</cp:lastModifiedBy>
  <cp:revision>2</cp:revision>
  <cp:lastPrinted>2016-10-13T15:10:00Z</cp:lastPrinted>
  <dcterms:created xsi:type="dcterms:W3CDTF">2016-12-12T17:40:00Z</dcterms:created>
  <dcterms:modified xsi:type="dcterms:W3CDTF">2016-12-12T17:40:00Z</dcterms:modified>
</cp:coreProperties>
</file>