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0DF" w:rsidRDefault="00C160DF" w:rsidP="00096F6C">
      <w:pPr>
        <w:jc w:val="center"/>
        <w:rPr>
          <w:b/>
          <w:sz w:val="40"/>
          <w:szCs w:val="40"/>
        </w:rPr>
      </w:pPr>
    </w:p>
    <w:p w:rsidR="00096F6C" w:rsidRPr="00C160DF" w:rsidRDefault="00096F6C" w:rsidP="00096F6C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C160DF">
        <w:rPr>
          <w:b/>
          <w:sz w:val="40"/>
          <w:szCs w:val="40"/>
        </w:rPr>
        <w:t>Release of Information</w:t>
      </w:r>
    </w:p>
    <w:p w:rsidR="00C160DF" w:rsidRDefault="00C160DF" w:rsidP="00096F6C">
      <w:pPr>
        <w:spacing w:line="360" w:lineRule="auto"/>
      </w:pPr>
    </w:p>
    <w:p w:rsidR="00C160DF" w:rsidRDefault="00C160DF" w:rsidP="00096F6C">
      <w:pPr>
        <w:spacing w:line="360" w:lineRule="auto"/>
      </w:pPr>
    </w:p>
    <w:p w:rsidR="00096F6C" w:rsidRDefault="00C160DF" w:rsidP="00096F6C">
      <w:pPr>
        <w:spacing w:line="360" w:lineRule="auto"/>
      </w:pPr>
      <w:r>
        <w:t>I, (print)</w:t>
      </w:r>
      <w:r w:rsidR="00096F6C">
        <w:t xml:space="preserve"> ____________________________________, give permission to the Board of Examiners of the </w:t>
      </w:r>
    </w:p>
    <w:p w:rsidR="00096F6C" w:rsidRDefault="00096F6C" w:rsidP="00096F6C">
      <w:pPr>
        <w:spacing w:line="360" w:lineRule="auto"/>
      </w:pPr>
      <w:r>
        <w:t>Nova Scotia College of Social Workers to release</w:t>
      </w:r>
      <w:r w:rsidR="00C160DF">
        <w:t xml:space="preserve"> to</w:t>
      </w:r>
      <w:r>
        <w:t xml:space="preserve"> my</w:t>
      </w:r>
      <w:r w:rsidR="00C160DF">
        <w:t xml:space="preserve"> employer</w:t>
      </w:r>
      <w:r>
        <w:t xml:space="preserve"> information </w:t>
      </w:r>
      <w:r w:rsidR="00C160DF">
        <w:t>on the status of my application for registration with the Nova Scotia College of Social Workers.</w:t>
      </w:r>
    </w:p>
    <w:p w:rsidR="00C160DF" w:rsidRDefault="00C160DF" w:rsidP="00096F6C">
      <w:pPr>
        <w:spacing w:line="360" w:lineRule="auto"/>
      </w:pPr>
    </w:p>
    <w:p w:rsidR="00C160DF" w:rsidRDefault="00C160DF" w:rsidP="00096F6C">
      <w:pPr>
        <w:spacing w:line="360" w:lineRule="auto"/>
      </w:pPr>
    </w:p>
    <w:p w:rsidR="00C160DF" w:rsidRDefault="00C160DF" w:rsidP="00096F6C">
      <w:pPr>
        <w:spacing w:line="360" w:lineRule="auto"/>
      </w:pPr>
      <w:r>
        <w:t>Name of Employer and Title: ________________________________________________________</w:t>
      </w:r>
    </w:p>
    <w:p w:rsidR="00C160DF" w:rsidRDefault="00C160DF" w:rsidP="00096F6C">
      <w:pPr>
        <w:spacing w:line="360" w:lineRule="auto"/>
      </w:pPr>
      <w:r>
        <w:t>Name of Agency / Organization: _____________________________________________________</w:t>
      </w:r>
    </w:p>
    <w:p w:rsidR="00C160DF" w:rsidRDefault="00C160DF" w:rsidP="00096F6C">
      <w:pPr>
        <w:spacing w:line="360" w:lineRule="auto"/>
      </w:pPr>
      <w:r>
        <w:t>Employment Address: _____________________________________________________________</w:t>
      </w:r>
    </w:p>
    <w:p w:rsidR="00C160DF" w:rsidRDefault="00C160DF" w:rsidP="00096F6C">
      <w:pPr>
        <w:spacing w:line="360" w:lineRule="auto"/>
      </w:pPr>
      <w:r>
        <w:t>Phone Number: __________________________________________________________________</w:t>
      </w:r>
    </w:p>
    <w:p w:rsidR="00C160DF" w:rsidRDefault="00C160DF" w:rsidP="00096F6C">
      <w:pPr>
        <w:spacing w:line="360" w:lineRule="auto"/>
      </w:pPr>
      <w:r>
        <w:t>Fax Number: _____________________________________________________________________</w:t>
      </w:r>
    </w:p>
    <w:p w:rsidR="00C160DF" w:rsidRDefault="00C160DF" w:rsidP="00096F6C">
      <w:pPr>
        <w:spacing w:line="360" w:lineRule="auto"/>
      </w:pPr>
    </w:p>
    <w:p w:rsidR="00C160DF" w:rsidRDefault="00C160DF" w:rsidP="00096F6C">
      <w:pPr>
        <w:spacing w:line="360" w:lineRule="auto"/>
      </w:pPr>
    </w:p>
    <w:p w:rsidR="00C160DF" w:rsidRDefault="00C160DF" w:rsidP="00096F6C">
      <w:pPr>
        <w:spacing w:line="360" w:lineRule="auto"/>
      </w:pPr>
      <w:r>
        <w:t>Signature __________________________________________</w:t>
      </w:r>
    </w:p>
    <w:p w:rsidR="00C160DF" w:rsidRDefault="00C160DF" w:rsidP="00096F6C">
      <w:pPr>
        <w:spacing w:line="360" w:lineRule="auto"/>
      </w:pPr>
    </w:p>
    <w:p w:rsidR="00C160DF" w:rsidRPr="004034E8" w:rsidRDefault="00C160DF" w:rsidP="00096F6C">
      <w:pPr>
        <w:spacing w:line="360" w:lineRule="auto"/>
      </w:pPr>
      <w:r>
        <w:t>Date ______________________________________________</w:t>
      </w:r>
    </w:p>
    <w:sectPr w:rsidR="00C160DF" w:rsidRPr="004034E8" w:rsidSect="00B139D4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2268" w:right="1440" w:bottom="22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A66" w:rsidRDefault="00F35A66" w:rsidP="00265E68">
      <w:pPr>
        <w:spacing w:after="0" w:line="240" w:lineRule="auto"/>
      </w:pPr>
      <w:r>
        <w:separator/>
      </w:r>
    </w:p>
  </w:endnote>
  <w:endnote w:type="continuationSeparator" w:id="0">
    <w:p w:rsidR="00F35A66" w:rsidRDefault="00F35A66" w:rsidP="00265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3261"/>
      <w:gridCol w:w="3543"/>
      <w:gridCol w:w="2546"/>
    </w:tblGrid>
    <w:tr w:rsidR="007F2D3B" w:rsidRPr="004034E8" w:rsidTr="009433C7">
      <w:tc>
        <w:tcPr>
          <w:tcW w:w="3261" w:type="dxa"/>
          <w:tcBorders>
            <w:top w:val="nil"/>
            <w:left w:val="nil"/>
            <w:bottom w:val="nil"/>
            <w:right w:val="nil"/>
          </w:tcBorders>
        </w:tcPr>
        <w:p w:rsidR="00B07E54" w:rsidRPr="004034E8" w:rsidRDefault="007F2D3B" w:rsidP="00B07E54">
          <w:pPr>
            <w:pStyle w:val="Footer"/>
            <w:rPr>
              <w:b/>
              <w:color w:val="4472C4" w:themeColor="accent5"/>
            </w:rPr>
          </w:pPr>
          <w:r>
            <w:rPr>
              <w:b/>
              <w:noProof/>
              <w:color w:val="4472C4" w:themeColor="accent5"/>
              <w:lang w:eastAsia="en-CA"/>
            </w:rPr>
            <w:drawing>
              <wp:inline distT="0" distB="0" distL="0" distR="0" wp14:anchorId="0F728934" wp14:editId="38063954">
                <wp:extent cx="1504950" cy="279431"/>
                <wp:effectExtent l="0" t="0" r="0" b="635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NSCSW-Logo-PMS-NOtaglin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4354" cy="284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tcBorders>
            <w:top w:val="nil"/>
            <w:left w:val="nil"/>
            <w:bottom w:val="nil"/>
            <w:right w:val="nil"/>
          </w:tcBorders>
        </w:tcPr>
        <w:p w:rsidR="00B07E54" w:rsidRPr="00B8680C" w:rsidRDefault="009433C7" w:rsidP="00B07E54">
          <w:pPr>
            <w:pStyle w:val="Footer"/>
            <w:rPr>
              <w:b/>
              <w:color w:val="2E73B5"/>
            </w:rPr>
          </w:pPr>
          <w:r w:rsidRPr="00B8680C">
            <w:rPr>
              <w:b/>
              <w:color w:val="2E73B5"/>
            </w:rPr>
            <w:t xml:space="preserve">Suite </w:t>
          </w:r>
          <w:r w:rsidRPr="00B8680C">
            <w:rPr>
              <w:b/>
              <w:color w:val="2E73B5"/>
            </w:rPr>
            <w:t>700  1888 Brunswick S</w:t>
          </w:r>
          <w:r w:rsidR="00B07E54" w:rsidRPr="00B8680C">
            <w:rPr>
              <w:b/>
              <w:color w:val="2E73B5"/>
            </w:rPr>
            <w:t>t</w:t>
          </w:r>
        </w:p>
        <w:p w:rsidR="00B07E54" w:rsidRPr="00B8680C" w:rsidRDefault="00B07E54" w:rsidP="00B07E54">
          <w:pPr>
            <w:pStyle w:val="Footer"/>
            <w:rPr>
              <w:b/>
              <w:color w:val="2E73B5"/>
            </w:rPr>
          </w:pPr>
          <w:r w:rsidRPr="00B8680C">
            <w:rPr>
              <w:b/>
              <w:color w:val="2E73B5"/>
            </w:rPr>
            <w:t>Halifax, Nova Scotia</w:t>
          </w:r>
        </w:p>
        <w:p w:rsidR="00B07E54" w:rsidRPr="00B8680C" w:rsidRDefault="00B07E54" w:rsidP="00B07E54">
          <w:pPr>
            <w:pStyle w:val="Footer"/>
            <w:rPr>
              <w:b/>
              <w:color w:val="2E73B5"/>
            </w:rPr>
          </w:pPr>
          <w:r w:rsidRPr="00B8680C">
            <w:rPr>
              <w:b/>
              <w:color w:val="2E73B5"/>
            </w:rPr>
            <w:t>B3J 3J8</w:t>
          </w:r>
        </w:p>
      </w:tc>
      <w:tc>
        <w:tcPr>
          <w:tcW w:w="2546" w:type="dxa"/>
          <w:tcBorders>
            <w:top w:val="nil"/>
            <w:left w:val="nil"/>
            <w:bottom w:val="nil"/>
            <w:right w:val="nil"/>
          </w:tcBorders>
        </w:tcPr>
        <w:p w:rsidR="00B07E54" w:rsidRPr="00B8680C" w:rsidRDefault="00B07E54" w:rsidP="00B07E54">
          <w:pPr>
            <w:pStyle w:val="Footer"/>
            <w:rPr>
              <w:b/>
              <w:color w:val="2E73B5"/>
            </w:rPr>
          </w:pPr>
          <w:r w:rsidRPr="00B8680C">
            <w:rPr>
              <w:b/>
              <w:color w:val="2E73B5"/>
            </w:rPr>
            <w:t>Phone: (902) 429 – 7799</w:t>
          </w:r>
        </w:p>
        <w:p w:rsidR="00B07E54" w:rsidRPr="00B8680C" w:rsidRDefault="00026423" w:rsidP="00B07E54">
          <w:pPr>
            <w:pStyle w:val="Footer"/>
            <w:rPr>
              <w:b/>
              <w:color w:val="2E73B5"/>
            </w:rPr>
          </w:pPr>
          <w:r>
            <w:rPr>
              <w:b/>
              <w:color w:val="2E73B5"/>
            </w:rPr>
            <w:t xml:space="preserve">Fax: (902) 429 </w:t>
          </w:r>
          <w:r w:rsidRPr="00B8680C">
            <w:rPr>
              <w:b/>
              <w:color w:val="2E73B5"/>
            </w:rPr>
            <w:t>–</w:t>
          </w:r>
          <w:r>
            <w:rPr>
              <w:b/>
              <w:color w:val="2E73B5"/>
            </w:rPr>
            <w:t xml:space="preserve"> </w:t>
          </w:r>
          <w:r w:rsidR="00B07E54" w:rsidRPr="00B8680C">
            <w:rPr>
              <w:b/>
              <w:color w:val="2E73B5"/>
            </w:rPr>
            <w:t>7650</w:t>
          </w:r>
        </w:p>
        <w:p w:rsidR="00B07E54" w:rsidRPr="00B8680C" w:rsidRDefault="009433C7" w:rsidP="00B07E54">
          <w:pPr>
            <w:pStyle w:val="Footer"/>
            <w:rPr>
              <w:b/>
              <w:color w:val="2E73B5"/>
            </w:rPr>
          </w:pPr>
          <w:r w:rsidRPr="00B8680C">
            <w:rPr>
              <w:b/>
              <w:color w:val="2E73B5"/>
            </w:rPr>
            <w:t>www.nsc</w:t>
          </w:r>
          <w:r w:rsidR="00B07E54" w:rsidRPr="00B8680C">
            <w:rPr>
              <w:b/>
              <w:color w:val="2E73B5"/>
            </w:rPr>
            <w:t>sw.org</w:t>
          </w:r>
        </w:p>
      </w:tc>
    </w:tr>
  </w:tbl>
  <w:p w:rsidR="004F00A4" w:rsidRPr="00B07E54" w:rsidRDefault="004F00A4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A66" w:rsidRDefault="00F35A66" w:rsidP="00265E68">
      <w:pPr>
        <w:spacing w:after="0" w:line="240" w:lineRule="auto"/>
      </w:pPr>
      <w:r>
        <w:separator/>
      </w:r>
    </w:p>
  </w:footnote>
  <w:footnote w:type="continuationSeparator" w:id="0">
    <w:p w:rsidR="00F35A66" w:rsidRDefault="00F35A66" w:rsidP="00265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0A4" w:rsidRDefault="00F35A66">
    <w:pPr>
      <w:pStyle w:val="Header"/>
    </w:pPr>
    <w:r>
      <w:rPr>
        <w:noProof/>
        <w:lang w:eastAsia="en-CA"/>
      </w:rPr>
      <w:pict w14:anchorId="226587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46327" o:spid="_x0000_s2080" type="#_x0000_t75" style="position:absolute;margin-left:0;margin-top:0;width:234.95pt;height:234.5pt;z-index:-251657216;mso-position-horizontal:center;mso-position-horizontal-relative:margin;mso-position-vertical:center;mso-position-vertical-relative:margin" o:allowincell="f">
          <v:imagedata r:id="rId1" o:title="NSCSW-Icon-P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E68" w:rsidRDefault="00F35A66">
    <w:pPr>
      <w:pStyle w:val="Header"/>
    </w:pPr>
    <w:r>
      <w:rPr>
        <w:noProof/>
        <w:lang w:eastAsia="en-CA"/>
      </w:rPr>
      <w:pict w14:anchorId="2BFC37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46328" o:spid="_x0000_s2081" type="#_x0000_t75" style="position:absolute;margin-left:0;margin-top:0;width:234.95pt;height:234.5pt;z-index:-251656192;mso-position-horizontal:center;mso-position-horizontal-relative:margin;mso-position-vertical:center;mso-position-vertical-relative:margin" o:allowincell="f">
          <v:imagedata r:id="rId1" o:title="NSCSW-Icon-PMS" gain="19661f" blacklevel="22938f"/>
          <w10:wrap anchorx="margin" anchory="margin"/>
        </v:shape>
      </w:pict>
    </w:r>
    <w:r w:rsidR="00265E68">
      <w:rPr>
        <w:noProof/>
        <w:lang w:eastAsia="en-CA"/>
      </w:rPr>
      <w:drawing>
        <wp:inline distT="0" distB="0" distL="0" distR="0" wp14:anchorId="05E161EF" wp14:editId="3276B7B6">
          <wp:extent cx="5943600" cy="722630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SCSW-Logo-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22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0A4" w:rsidRDefault="00F35A66">
    <w:pPr>
      <w:pStyle w:val="Header"/>
    </w:pPr>
    <w:r>
      <w:rPr>
        <w:noProof/>
        <w:lang w:eastAsia="en-CA"/>
      </w:rPr>
      <w:pict w14:anchorId="61D210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46326" o:spid="_x0000_s2079" type="#_x0000_t75" style="position:absolute;margin-left:0;margin-top:0;width:234.95pt;height:234.5pt;z-index:-251658240;mso-position-horizontal:center;mso-position-horizontal-relative:margin;mso-position-vertical:center;mso-position-vertical-relative:margin" o:allowincell="f">
          <v:imagedata r:id="rId1" o:title="NSCSW-Icon-P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9D4"/>
    <w:rsid w:val="00026423"/>
    <w:rsid w:val="00096F6C"/>
    <w:rsid w:val="000A7041"/>
    <w:rsid w:val="000D2C32"/>
    <w:rsid w:val="00265E68"/>
    <w:rsid w:val="003453E2"/>
    <w:rsid w:val="004034E8"/>
    <w:rsid w:val="00426516"/>
    <w:rsid w:val="004D6C9E"/>
    <w:rsid w:val="004F00A4"/>
    <w:rsid w:val="007607BA"/>
    <w:rsid w:val="00786683"/>
    <w:rsid w:val="00790DA5"/>
    <w:rsid w:val="007F2D3B"/>
    <w:rsid w:val="00825BC5"/>
    <w:rsid w:val="00926B49"/>
    <w:rsid w:val="009433C7"/>
    <w:rsid w:val="00A03FEF"/>
    <w:rsid w:val="00A853BB"/>
    <w:rsid w:val="00B07E54"/>
    <w:rsid w:val="00B139D4"/>
    <w:rsid w:val="00B8680C"/>
    <w:rsid w:val="00C160DF"/>
    <w:rsid w:val="00C874F3"/>
    <w:rsid w:val="00CA304B"/>
    <w:rsid w:val="00CC714E"/>
    <w:rsid w:val="00DF55A9"/>
    <w:rsid w:val="00F3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  <w14:docId w14:val="7B0D628F"/>
  <w15:chartTrackingRefBased/>
  <w15:docId w15:val="{7730EFFD-AB56-4D88-9F16-CEDC02958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5E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E68"/>
  </w:style>
  <w:style w:type="paragraph" w:styleId="Footer">
    <w:name w:val="footer"/>
    <w:basedOn w:val="Normal"/>
    <w:link w:val="FooterChar"/>
    <w:uiPriority w:val="99"/>
    <w:unhideWhenUsed/>
    <w:rsid w:val="00265E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E68"/>
  </w:style>
  <w:style w:type="character" w:styleId="Hyperlink">
    <w:name w:val="Hyperlink"/>
    <w:basedOn w:val="DefaultParagraphFont"/>
    <w:uiPriority w:val="99"/>
    <w:unhideWhenUsed/>
    <w:rsid w:val="00265E6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E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E6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07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B07E5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\Desktop\Regulatory%20Docs%20Standa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Regulatory Docs Standard Template</Template>
  <TotalTime>0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 Nelson</cp:lastModifiedBy>
  <cp:revision>2</cp:revision>
  <cp:lastPrinted>2016-10-13T15:10:00Z</cp:lastPrinted>
  <dcterms:created xsi:type="dcterms:W3CDTF">2016-12-12T17:02:00Z</dcterms:created>
  <dcterms:modified xsi:type="dcterms:W3CDTF">2016-12-12T17:02:00Z</dcterms:modified>
</cp:coreProperties>
</file>